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015" w:rsidRPr="00B14ABF" w:rsidRDefault="00262015" w:rsidP="00262015">
      <w:pPr>
        <w:spacing w:after="240" w:line="240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  <w:r w:rsidRPr="00B14ABF">
        <w:rPr>
          <w:rFonts w:asciiTheme="minorHAnsi" w:hAnsiTheme="minorHAnsi" w:cs="Arial"/>
          <w:b/>
          <w:sz w:val="28"/>
          <w:szCs w:val="28"/>
          <w:lang w:eastAsia="x-none"/>
        </w:rPr>
        <w:t>ANKIETA</w:t>
      </w:r>
    </w:p>
    <w:p w:rsidR="00262015" w:rsidRPr="00B14ABF" w:rsidRDefault="00262015" w:rsidP="00262015">
      <w:pPr>
        <w:spacing w:line="240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  <w:r w:rsidRPr="00B14ABF">
        <w:rPr>
          <w:rFonts w:asciiTheme="minorHAnsi" w:hAnsiTheme="minorHAnsi" w:cs="Arial"/>
          <w:b/>
          <w:sz w:val="28"/>
          <w:szCs w:val="28"/>
          <w:lang w:val="x-none" w:eastAsia="x-none"/>
        </w:rPr>
        <w:t xml:space="preserve"> </w:t>
      </w:r>
      <w:r w:rsidRPr="00B14ABF">
        <w:rPr>
          <w:rFonts w:asciiTheme="minorHAnsi" w:hAnsiTheme="minorHAnsi" w:cs="Arial"/>
          <w:b/>
          <w:szCs w:val="28"/>
          <w:lang w:val="x-none" w:eastAsia="x-none"/>
        </w:rPr>
        <w:t>konsultacji projekt</w:t>
      </w:r>
      <w:r w:rsidRPr="00B14ABF">
        <w:rPr>
          <w:rFonts w:asciiTheme="minorHAnsi" w:hAnsiTheme="minorHAnsi" w:cs="Arial"/>
          <w:b/>
          <w:szCs w:val="28"/>
          <w:lang w:eastAsia="x-none"/>
        </w:rPr>
        <w:t xml:space="preserve">u uchwały Rady Miejskiej w </w:t>
      </w:r>
      <w:r w:rsidR="00D56BE2" w:rsidRPr="00B14ABF">
        <w:rPr>
          <w:rFonts w:asciiTheme="minorHAnsi" w:hAnsiTheme="minorHAnsi" w:cs="Arial"/>
          <w:b/>
          <w:szCs w:val="28"/>
          <w:lang w:eastAsia="x-none"/>
        </w:rPr>
        <w:t>Trzcielu</w:t>
      </w:r>
      <w:r w:rsidRPr="00B14ABF">
        <w:rPr>
          <w:rFonts w:asciiTheme="minorHAnsi" w:hAnsiTheme="minorHAnsi" w:cs="Arial"/>
          <w:b/>
          <w:szCs w:val="28"/>
          <w:lang w:eastAsia="x-none"/>
        </w:rPr>
        <w:t xml:space="preserve"> </w:t>
      </w:r>
    </w:p>
    <w:p w:rsidR="00262015" w:rsidRPr="00B14ABF" w:rsidRDefault="00262015" w:rsidP="00262015">
      <w:pPr>
        <w:spacing w:line="240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  <w:r w:rsidRPr="00B14ABF">
        <w:rPr>
          <w:rFonts w:asciiTheme="minorHAnsi" w:hAnsiTheme="minorHAnsi" w:cs="Arial"/>
          <w:b/>
          <w:lang w:eastAsia="x-none"/>
        </w:rPr>
        <w:t xml:space="preserve">w sprawie określenia zasad wyznaczania składu oraz zasad działania Komitetu Rewitalizacji w Gminie </w:t>
      </w:r>
      <w:r w:rsidR="00D56BE2" w:rsidRPr="00B14ABF">
        <w:rPr>
          <w:rFonts w:asciiTheme="minorHAnsi" w:hAnsiTheme="minorHAnsi" w:cs="Arial"/>
          <w:b/>
          <w:lang w:eastAsia="x-none"/>
        </w:rPr>
        <w:t>Trzciel</w:t>
      </w:r>
    </w:p>
    <w:p w:rsidR="00262015" w:rsidRPr="00B14ABF" w:rsidRDefault="00262015" w:rsidP="00262015">
      <w:pPr>
        <w:spacing w:line="240" w:lineRule="auto"/>
        <w:rPr>
          <w:rFonts w:asciiTheme="minorHAnsi" w:hAnsiTheme="minorHAnsi" w:cs="Arial"/>
          <w:b/>
          <w:lang w:eastAsia="x-none"/>
        </w:rPr>
      </w:pPr>
    </w:p>
    <w:tbl>
      <w:tblPr>
        <w:tblpPr w:leftFromText="141" w:rightFromText="141" w:bottomFromText="200" w:vertAnchor="text" w:horzAnchor="margin" w:tblpY="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8"/>
        <w:gridCol w:w="2220"/>
        <w:gridCol w:w="1300"/>
        <w:gridCol w:w="1936"/>
        <w:gridCol w:w="1664"/>
      </w:tblGrid>
      <w:tr w:rsidR="00262015" w:rsidRPr="00B14ABF" w:rsidTr="00315E1E"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</w:rPr>
            </w:pPr>
            <w:r w:rsidRPr="00B14ABF">
              <w:rPr>
                <w:rFonts w:asciiTheme="minorHAnsi" w:hAnsiTheme="minorHAnsi" w:cs="Arial"/>
              </w:rPr>
              <w:t xml:space="preserve">Zgłaszający </w:t>
            </w:r>
          </w:p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</w:rPr>
              <w:t>wnioski /uwagi imię i nazwisko/ ewentualna nazwa reprezentowanego przez osobę podmiotu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Adres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Nr telefonu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Adres poczty elektronicznej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Data wypełnienia</w:t>
            </w:r>
          </w:p>
        </w:tc>
      </w:tr>
      <w:tr w:rsidR="00262015" w:rsidRPr="00B14ABF" w:rsidTr="00315E1E"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</w:tbl>
    <w:p w:rsidR="00ED3F4A" w:rsidRPr="00B14ABF" w:rsidRDefault="00ED3F4A" w:rsidP="00262015">
      <w:pPr>
        <w:spacing w:line="240" w:lineRule="auto"/>
        <w:jc w:val="center"/>
        <w:rPr>
          <w:rFonts w:asciiTheme="minorHAnsi" w:hAnsiTheme="minorHAnsi" w:cs="Arial"/>
          <w:b/>
        </w:rPr>
      </w:pPr>
    </w:p>
    <w:p w:rsidR="00262015" w:rsidRPr="00B14ABF" w:rsidRDefault="00262015" w:rsidP="00262015">
      <w:pPr>
        <w:spacing w:line="240" w:lineRule="auto"/>
        <w:jc w:val="center"/>
        <w:rPr>
          <w:rFonts w:asciiTheme="minorHAnsi" w:hAnsiTheme="minorHAnsi" w:cs="Arial"/>
          <w:b/>
        </w:rPr>
      </w:pPr>
      <w:r w:rsidRPr="00B14ABF">
        <w:rPr>
          <w:rFonts w:asciiTheme="minorHAnsi" w:hAnsiTheme="minorHAnsi" w:cs="Arial"/>
          <w:b/>
        </w:rPr>
        <w:t>WNIOSKI O CHARAKTERZE SZCZEGÓŁOWYM</w:t>
      </w:r>
    </w:p>
    <w:p w:rsidR="00262015" w:rsidRPr="00B14ABF" w:rsidRDefault="00262015" w:rsidP="00262015">
      <w:pPr>
        <w:spacing w:line="240" w:lineRule="auto"/>
        <w:rPr>
          <w:rFonts w:asciiTheme="minorHAnsi" w:hAnsiTheme="minorHAnsi" w:cs="Arial"/>
          <w:b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2677"/>
        <w:gridCol w:w="2978"/>
        <w:gridCol w:w="3084"/>
      </w:tblGrid>
      <w:tr w:rsidR="00262015" w:rsidRPr="00B14ABF" w:rsidTr="00315E1E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Lp.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62015" w:rsidRPr="00B14ABF" w:rsidRDefault="00262015" w:rsidP="00B30B33">
            <w:pPr>
              <w:spacing w:line="240" w:lineRule="auto"/>
              <w:ind w:left="140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Aktualny zapis w projekcie uchwały</w:t>
            </w:r>
          </w:p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wraz z nr paragrafu, ustępu, punktu itd.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</w:rPr>
              <w:t xml:space="preserve">Sugerowana zmiana (konkretny sugerowany zapis paragrafu, ustępu </w:t>
            </w:r>
            <w:r w:rsidRPr="00B14ABF">
              <w:rPr>
                <w:rFonts w:asciiTheme="minorHAnsi" w:hAnsiTheme="minorHAnsi" w:cs="Arial"/>
              </w:rPr>
              <w:br/>
              <w:t>i punktu itd.)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Uzasadnienie</w:t>
            </w:r>
          </w:p>
        </w:tc>
      </w:tr>
      <w:tr w:rsidR="00262015" w:rsidRPr="00B14ABF" w:rsidTr="00315E1E">
        <w:trPr>
          <w:trHeight w:val="166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1.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  <w:tr w:rsidR="00262015" w:rsidRPr="00B14ABF" w:rsidTr="00315E1E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2.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  <w:tr w:rsidR="00262015" w:rsidRPr="00B14ABF" w:rsidTr="00315E1E">
        <w:trPr>
          <w:trHeight w:val="70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3.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</w:tbl>
    <w:p w:rsidR="00B14ABF" w:rsidRDefault="00B14ABF" w:rsidP="00ED3F4A">
      <w:pPr>
        <w:spacing w:line="240" w:lineRule="auto"/>
        <w:jc w:val="center"/>
        <w:rPr>
          <w:rFonts w:asciiTheme="minorHAnsi" w:hAnsiTheme="minorHAnsi" w:cs="Arial"/>
          <w:b/>
        </w:rPr>
      </w:pPr>
    </w:p>
    <w:p w:rsidR="00262015" w:rsidRPr="00B14ABF" w:rsidRDefault="00262015" w:rsidP="00ED3F4A">
      <w:pPr>
        <w:spacing w:line="240" w:lineRule="auto"/>
        <w:jc w:val="center"/>
        <w:rPr>
          <w:rFonts w:asciiTheme="minorHAnsi" w:hAnsiTheme="minorHAnsi" w:cs="Arial"/>
          <w:b/>
        </w:rPr>
      </w:pPr>
      <w:r w:rsidRPr="00B14ABF">
        <w:rPr>
          <w:rFonts w:asciiTheme="minorHAnsi" w:hAnsiTheme="minorHAnsi" w:cs="Arial"/>
          <w:b/>
        </w:rPr>
        <w:lastRenderedPageBreak/>
        <w:t>UWAGI O CHARAKTERZE OGÓLNYM</w:t>
      </w:r>
    </w:p>
    <w:p w:rsidR="00262015" w:rsidRPr="00B14ABF" w:rsidRDefault="00262015" w:rsidP="00262015">
      <w:pPr>
        <w:spacing w:line="240" w:lineRule="auto"/>
        <w:jc w:val="both"/>
        <w:rPr>
          <w:rFonts w:asciiTheme="minorHAnsi" w:hAnsiTheme="minorHAnsi" w:cs="Arial"/>
          <w:b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"/>
        <w:gridCol w:w="4361"/>
        <w:gridCol w:w="4423"/>
      </w:tblGrid>
      <w:tr w:rsidR="00262015" w:rsidRPr="00B14ABF" w:rsidTr="00315E1E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Lp.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Uwagi</w:t>
            </w:r>
          </w:p>
        </w:tc>
        <w:tc>
          <w:tcPr>
            <w:tcW w:w="2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2015" w:rsidRPr="00B14ABF" w:rsidRDefault="00262015" w:rsidP="00B30B33">
            <w:pPr>
              <w:spacing w:line="240" w:lineRule="auto"/>
              <w:jc w:val="center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Uzasadnienie</w:t>
            </w:r>
          </w:p>
        </w:tc>
      </w:tr>
      <w:tr w:rsidR="00262015" w:rsidRPr="00B14ABF" w:rsidTr="00315E1E">
        <w:trPr>
          <w:trHeight w:val="1775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1.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2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  <w:tr w:rsidR="00262015" w:rsidRPr="00B14ABF" w:rsidTr="00315E1E">
        <w:trPr>
          <w:trHeight w:val="1404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2.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2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  <w:tr w:rsidR="00262015" w:rsidRPr="00B14ABF" w:rsidTr="00315E1E">
        <w:trPr>
          <w:trHeight w:val="1345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  <w:r w:rsidRPr="00B14ABF">
              <w:rPr>
                <w:rFonts w:asciiTheme="minorHAnsi" w:hAnsiTheme="minorHAnsi" w:cs="Arial"/>
                <w:lang w:eastAsia="en-US"/>
              </w:rPr>
              <w:t>3.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  <w:tc>
          <w:tcPr>
            <w:tcW w:w="2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5" w:rsidRPr="00B14ABF" w:rsidRDefault="00262015" w:rsidP="00B30B33">
            <w:pPr>
              <w:spacing w:line="240" w:lineRule="auto"/>
              <w:jc w:val="both"/>
              <w:rPr>
                <w:rFonts w:asciiTheme="minorHAnsi" w:hAnsiTheme="minorHAnsi" w:cs="Arial"/>
                <w:lang w:eastAsia="en-US"/>
              </w:rPr>
            </w:pPr>
          </w:p>
        </w:tc>
      </w:tr>
    </w:tbl>
    <w:p w:rsidR="00262015" w:rsidRPr="00B14ABF" w:rsidRDefault="00262015" w:rsidP="00262015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262015" w:rsidRPr="00B14ABF" w:rsidRDefault="00262015" w:rsidP="00262015">
      <w:pPr>
        <w:spacing w:line="240" w:lineRule="auto"/>
        <w:rPr>
          <w:rFonts w:asciiTheme="minorHAnsi" w:hAnsiTheme="minorHAnsi" w:cs="Arial"/>
          <w:sz w:val="18"/>
          <w:szCs w:val="18"/>
        </w:rPr>
      </w:pPr>
    </w:p>
    <w:p w:rsidR="00262015" w:rsidRPr="00B14ABF" w:rsidRDefault="00262015" w:rsidP="00262015">
      <w:pPr>
        <w:jc w:val="both"/>
        <w:rPr>
          <w:rFonts w:asciiTheme="minorHAnsi" w:hAnsiTheme="minorHAnsi" w:cs="Arial"/>
          <w:sz w:val="22"/>
          <w:szCs w:val="22"/>
        </w:rPr>
      </w:pPr>
      <w:r w:rsidRPr="00B14ABF">
        <w:rPr>
          <w:rFonts w:asciiTheme="minorHAnsi" w:hAnsiTheme="minorHAnsi" w:cs="Arial"/>
          <w:sz w:val="22"/>
          <w:szCs w:val="22"/>
        </w:rPr>
        <w:t xml:space="preserve">Wypełnione ankiety należy składać do </w:t>
      </w:r>
      <w:r w:rsidR="00B14ABF">
        <w:rPr>
          <w:rFonts w:asciiTheme="minorHAnsi" w:hAnsiTheme="minorHAnsi" w:cs="Arial"/>
          <w:sz w:val="22"/>
          <w:szCs w:val="22"/>
        </w:rPr>
        <w:t>Urzędu Miejskiego w Trzcielu:</w:t>
      </w:r>
    </w:p>
    <w:p w:rsidR="00262015" w:rsidRPr="00B14ABF" w:rsidRDefault="00262015" w:rsidP="00262015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Theme="minorHAnsi" w:eastAsia="Times New Roman" w:hAnsiTheme="minorHAnsi" w:cs="Arial"/>
          <w:lang w:eastAsia="pl-PL"/>
        </w:rPr>
      </w:pPr>
      <w:r w:rsidRPr="00B14ABF">
        <w:rPr>
          <w:rFonts w:asciiTheme="minorHAnsi" w:eastAsia="Times New Roman" w:hAnsiTheme="minorHAnsi" w:cs="Arial"/>
          <w:lang w:eastAsia="pl-PL"/>
        </w:rPr>
        <w:t xml:space="preserve">drogą elektroniczną na adres: </w:t>
      </w:r>
      <w:r w:rsidR="00B14ABF">
        <w:rPr>
          <w:rFonts w:asciiTheme="minorHAnsi" w:hAnsiTheme="minorHAnsi" w:cs="Arial"/>
          <w:color w:val="000000"/>
        </w:rPr>
        <w:t>promocja@trzciel.pl,</w:t>
      </w:r>
    </w:p>
    <w:p w:rsidR="00262015" w:rsidRPr="00B14ABF" w:rsidRDefault="00262015" w:rsidP="00262015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lang w:eastAsia="pl-PL"/>
        </w:rPr>
      </w:pPr>
      <w:r w:rsidRPr="00B14ABF">
        <w:rPr>
          <w:rFonts w:asciiTheme="minorHAnsi" w:eastAsia="Times New Roman" w:hAnsiTheme="minorHAnsi" w:cs="Arial"/>
          <w:lang w:eastAsia="pl-PL"/>
        </w:rPr>
        <w:t xml:space="preserve">w </w:t>
      </w:r>
      <w:r w:rsidR="00B14ABF">
        <w:rPr>
          <w:rFonts w:asciiTheme="minorHAnsi" w:eastAsia="Times New Roman" w:hAnsiTheme="minorHAnsi" w:cs="Arial"/>
          <w:lang w:eastAsia="pl-PL"/>
        </w:rPr>
        <w:t>Sekretariacie</w:t>
      </w:r>
      <w:r w:rsidRPr="00B14ABF">
        <w:rPr>
          <w:rFonts w:asciiTheme="minorHAnsi" w:eastAsia="Times New Roman" w:hAnsiTheme="minorHAnsi" w:cs="Arial"/>
          <w:lang w:eastAsia="pl-PL"/>
        </w:rPr>
        <w:t xml:space="preserve"> w Urzędzie Miejskim w </w:t>
      </w:r>
      <w:r w:rsidR="00D56BE2" w:rsidRPr="00B14ABF">
        <w:rPr>
          <w:rFonts w:asciiTheme="minorHAnsi" w:eastAsia="Times New Roman" w:hAnsiTheme="minorHAnsi" w:cs="Arial"/>
          <w:lang w:eastAsia="pl-PL"/>
        </w:rPr>
        <w:t>Trzcielu</w:t>
      </w:r>
      <w:r w:rsidRPr="00B14ABF">
        <w:rPr>
          <w:rFonts w:asciiTheme="minorHAnsi" w:eastAsia="Times New Roman" w:hAnsiTheme="minorHAnsi" w:cs="Arial"/>
          <w:lang w:eastAsia="pl-PL"/>
        </w:rPr>
        <w:t xml:space="preserve"> w godzinach urzędowania,</w:t>
      </w:r>
    </w:p>
    <w:p w:rsidR="00262015" w:rsidRPr="00B14ABF" w:rsidRDefault="00262015" w:rsidP="00262015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lang w:eastAsia="pl-PL"/>
        </w:rPr>
      </w:pPr>
      <w:r w:rsidRPr="00B14ABF">
        <w:rPr>
          <w:rFonts w:asciiTheme="minorHAnsi" w:eastAsia="Times New Roman" w:hAnsiTheme="minorHAnsi" w:cs="Arial"/>
          <w:lang w:eastAsia="pl-PL"/>
        </w:rPr>
        <w:t xml:space="preserve">w Punkcie Konsultacyjnym </w:t>
      </w:r>
      <w:r w:rsidR="00227557">
        <w:rPr>
          <w:rFonts w:asciiTheme="minorHAnsi" w:eastAsia="Times New Roman" w:hAnsiTheme="minorHAnsi" w:cs="Arial"/>
          <w:lang w:eastAsia="pl-PL"/>
        </w:rPr>
        <w:t xml:space="preserve">(pok. nr 11) </w:t>
      </w:r>
      <w:bookmarkStart w:id="0" w:name="_GoBack"/>
      <w:bookmarkEnd w:id="0"/>
      <w:r w:rsidRPr="00B14ABF">
        <w:rPr>
          <w:rFonts w:asciiTheme="minorHAnsi" w:eastAsia="Times New Roman" w:hAnsiTheme="minorHAnsi" w:cs="Arial"/>
          <w:lang w:eastAsia="pl-PL"/>
        </w:rPr>
        <w:t>w godzinach jego otwarcia,</w:t>
      </w:r>
    </w:p>
    <w:p w:rsidR="00ED3F4A" w:rsidRPr="00B14ABF" w:rsidRDefault="00262015" w:rsidP="00B14ABF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Theme="minorHAnsi" w:eastAsia="Times New Roman" w:hAnsiTheme="minorHAnsi" w:cs="Arial"/>
          <w:lang w:eastAsia="pl-PL"/>
        </w:rPr>
      </w:pPr>
      <w:r w:rsidRPr="00B14ABF">
        <w:rPr>
          <w:rFonts w:asciiTheme="minorHAnsi" w:eastAsia="Times New Roman" w:hAnsiTheme="minorHAnsi" w:cs="Arial"/>
          <w:lang w:eastAsia="pl-PL"/>
        </w:rPr>
        <w:t xml:space="preserve">pocztą na adres - Urząd Miejski w </w:t>
      </w:r>
      <w:r w:rsidR="00D56BE2" w:rsidRPr="00B14ABF">
        <w:rPr>
          <w:rFonts w:asciiTheme="minorHAnsi" w:eastAsia="Times New Roman" w:hAnsiTheme="minorHAnsi" w:cs="Arial"/>
          <w:lang w:eastAsia="pl-PL"/>
        </w:rPr>
        <w:t>Trzcielu</w:t>
      </w:r>
      <w:r w:rsidRPr="00B14ABF">
        <w:rPr>
          <w:rFonts w:asciiTheme="minorHAnsi" w:eastAsia="Times New Roman" w:hAnsiTheme="minorHAnsi" w:cs="Arial"/>
          <w:lang w:eastAsia="pl-PL"/>
        </w:rPr>
        <w:t xml:space="preserve">, </w:t>
      </w:r>
      <w:r w:rsidR="00D56BE2" w:rsidRPr="00B14ABF">
        <w:rPr>
          <w:rFonts w:asciiTheme="minorHAnsi" w:eastAsia="Times New Roman" w:hAnsiTheme="minorHAnsi" w:cs="Arial"/>
          <w:lang w:eastAsia="pl-PL"/>
        </w:rPr>
        <w:t>ul. Poznańska 22</w:t>
      </w:r>
      <w:r w:rsidRPr="00B14ABF">
        <w:rPr>
          <w:rFonts w:asciiTheme="minorHAnsi" w:eastAsia="Times New Roman" w:hAnsiTheme="minorHAnsi" w:cs="Arial"/>
          <w:lang w:eastAsia="pl-PL"/>
        </w:rPr>
        <w:t xml:space="preserve">, </w:t>
      </w:r>
      <w:r w:rsidR="00D56BE2" w:rsidRPr="00B14ABF">
        <w:rPr>
          <w:rFonts w:asciiTheme="minorHAnsi" w:eastAsia="Times New Roman" w:hAnsiTheme="minorHAnsi" w:cs="Arial"/>
          <w:lang w:eastAsia="pl-PL"/>
        </w:rPr>
        <w:t>66-320 Trzciel</w:t>
      </w:r>
      <w:r w:rsidRPr="00B14ABF">
        <w:rPr>
          <w:rFonts w:asciiTheme="minorHAnsi" w:eastAsia="Times New Roman" w:hAnsiTheme="minorHAnsi" w:cs="Arial"/>
          <w:lang w:eastAsia="pl-PL"/>
        </w:rPr>
        <w:t>.</w:t>
      </w:r>
    </w:p>
    <w:p w:rsidR="00315E1E" w:rsidRDefault="00ED3F4A" w:rsidP="00315E1E">
      <w:pPr>
        <w:spacing w:line="240" w:lineRule="auto"/>
        <w:jc w:val="both"/>
        <w:rPr>
          <w:rFonts w:asciiTheme="minorHAnsi" w:hAnsiTheme="minorHAnsi" w:cs="Arial"/>
          <w:i/>
          <w:sz w:val="22"/>
          <w:szCs w:val="22"/>
        </w:rPr>
      </w:pPr>
      <w:r w:rsidRPr="00B14ABF">
        <w:rPr>
          <w:rFonts w:asciiTheme="minorHAnsi" w:hAnsiTheme="minorHAnsi" w:cs="Arial"/>
          <w:i/>
          <w:sz w:val="22"/>
          <w:szCs w:val="22"/>
        </w:rPr>
        <w:t>Wyrażam zgodę na przetwarzanie moich danych osobowych dla potrzeb niezbędnych do konsultacji pro</w:t>
      </w:r>
      <w:r w:rsidR="00D56BE2" w:rsidRPr="00B14ABF">
        <w:rPr>
          <w:rFonts w:asciiTheme="minorHAnsi" w:hAnsiTheme="minorHAnsi" w:cs="Arial"/>
          <w:i/>
          <w:sz w:val="22"/>
          <w:szCs w:val="22"/>
        </w:rPr>
        <w:t>jektu uchwały Rady Miejskiej w Trzcielu</w:t>
      </w:r>
      <w:r w:rsidRPr="00B14ABF">
        <w:rPr>
          <w:rFonts w:asciiTheme="minorHAnsi" w:hAnsiTheme="minorHAnsi" w:cs="Arial"/>
          <w:i/>
          <w:sz w:val="22"/>
          <w:szCs w:val="22"/>
        </w:rPr>
        <w:t xml:space="preserve"> w sprawie określenia zasad wyznaczania składu oraz zasad działania Komitetu Rewitalizacji w Gminie </w:t>
      </w:r>
      <w:r w:rsidR="00D56BE2" w:rsidRPr="00B14ABF">
        <w:rPr>
          <w:rFonts w:asciiTheme="minorHAnsi" w:hAnsiTheme="minorHAnsi" w:cs="Arial"/>
          <w:i/>
          <w:sz w:val="22"/>
          <w:szCs w:val="22"/>
        </w:rPr>
        <w:t>Trzciel</w:t>
      </w:r>
      <w:r w:rsidRPr="00B14ABF">
        <w:rPr>
          <w:rFonts w:asciiTheme="minorHAnsi" w:hAnsiTheme="minorHAnsi" w:cs="Arial"/>
          <w:i/>
          <w:sz w:val="22"/>
          <w:szCs w:val="22"/>
        </w:rPr>
        <w:t xml:space="preserve">, zgodnie z ustawą z dnia 29 sierpnia 1997 r. o ochronie danych osobowych (j.t. </w:t>
      </w:r>
      <w:proofErr w:type="spellStart"/>
      <w:r w:rsidRPr="00B14ABF">
        <w:rPr>
          <w:rFonts w:asciiTheme="minorHAnsi" w:hAnsiTheme="minorHAnsi" w:cs="Arial"/>
          <w:i/>
          <w:sz w:val="22"/>
          <w:szCs w:val="22"/>
        </w:rPr>
        <w:t>Dz.U</w:t>
      </w:r>
      <w:proofErr w:type="spellEnd"/>
      <w:r w:rsidRPr="00B14ABF">
        <w:rPr>
          <w:rFonts w:asciiTheme="minorHAnsi" w:hAnsiTheme="minorHAnsi" w:cs="Arial"/>
          <w:i/>
          <w:sz w:val="22"/>
          <w:szCs w:val="22"/>
        </w:rPr>
        <w:t>. z 2016 r. poz. 922).</w:t>
      </w:r>
    </w:p>
    <w:p w:rsidR="00315E1E" w:rsidRDefault="00315E1E" w:rsidP="00315E1E">
      <w:pPr>
        <w:spacing w:line="24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315E1E" w:rsidRDefault="00315E1E" w:rsidP="00315E1E">
      <w:pPr>
        <w:spacing w:line="24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315E1E" w:rsidRPr="00315E1E" w:rsidRDefault="00315E1E" w:rsidP="00315E1E">
      <w:pPr>
        <w:spacing w:line="240" w:lineRule="auto"/>
        <w:jc w:val="both"/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>
        <w:rPr>
          <w:rFonts w:asciiTheme="minorHAnsi" w:hAnsiTheme="minorHAnsi" w:cs="Arial"/>
          <w:i/>
          <w:sz w:val="22"/>
          <w:szCs w:val="22"/>
        </w:rPr>
        <w:tab/>
      </w:r>
      <w:r w:rsidRPr="00315E1E">
        <w:rPr>
          <w:rFonts w:asciiTheme="minorHAnsi" w:hAnsiTheme="minorHAnsi" w:cs="Arial"/>
          <w:i/>
          <w:sz w:val="20"/>
          <w:szCs w:val="20"/>
        </w:rPr>
        <w:t>………………………………………………</w:t>
      </w:r>
      <w:r>
        <w:rPr>
          <w:rFonts w:asciiTheme="minorHAnsi" w:hAnsiTheme="minorHAnsi" w:cs="Arial"/>
          <w:i/>
          <w:sz w:val="20"/>
          <w:szCs w:val="20"/>
        </w:rPr>
        <w:t>…..</w:t>
      </w:r>
      <w:r w:rsidRPr="00315E1E">
        <w:rPr>
          <w:rFonts w:asciiTheme="minorHAnsi" w:hAnsiTheme="minorHAnsi" w:cs="Arial"/>
          <w:i/>
          <w:sz w:val="20"/>
          <w:szCs w:val="20"/>
        </w:rPr>
        <w:t>……..</w:t>
      </w:r>
    </w:p>
    <w:p w:rsidR="00ED3F4A" w:rsidRPr="00315E1E" w:rsidRDefault="00315E1E" w:rsidP="00315E1E">
      <w:pPr>
        <w:spacing w:line="240" w:lineRule="auto"/>
        <w:ind w:left="4956" w:firstLine="708"/>
        <w:jc w:val="both"/>
        <w:rPr>
          <w:rFonts w:asciiTheme="minorHAnsi" w:hAnsiTheme="minorHAnsi" w:cs="Arial"/>
          <w:i/>
          <w:sz w:val="16"/>
          <w:szCs w:val="16"/>
        </w:rPr>
      </w:pPr>
      <w:r>
        <w:rPr>
          <w:rFonts w:asciiTheme="minorHAnsi" w:hAnsiTheme="minorHAnsi" w:cs="Arial"/>
          <w:i/>
          <w:sz w:val="22"/>
          <w:szCs w:val="22"/>
        </w:rPr>
        <w:t xml:space="preserve">       </w:t>
      </w:r>
      <w:r w:rsidRPr="00315E1E">
        <w:rPr>
          <w:rFonts w:ascii="Arial" w:hAnsi="Arial" w:cs="Arial"/>
          <w:i/>
          <w:sz w:val="16"/>
          <w:szCs w:val="16"/>
        </w:rPr>
        <w:t>Podpis osoby zgłaszającej uwagi</w:t>
      </w:r>
    </w:p>
    <w:sectPr w:rsidR="00ED3F4A" w:rsidRPr="00315E1E" w:rsidSect="00C549D3">
      <w:footerReference w:type="default" r:id="rId8"/>
      <w:headerReference w:type="first" r:id="rId9"/>
      <w:footerReference w:type="first" r:id="rId10"/>
      <w:pgSz w:w="11906" w:h="16838"/>
      <w:pgMar w:top="1667" w:right="1417" w:bottom="1417" w:left="1417" w:header="426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737" w:rsidRDefault="00C35737">
      <w:r>
        <w:separator/>
      </w:r>
    </w:p>
  </w:endnote>
  <w:endnote w:type="continuationSeparator" w:id="0">
    <w:p w:rsidR="00C35737" w:rsidRDefault="00C35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9D05A22-645D-4EA1-9F9E-249359BEE985}"/>
    <w:embedBold r:id="rId2" w:fontKey="{0ACCE52A-7936-40B6-8856-3229FF05B314}"/>
    <w:embedItalic r:id="rId3" w:fontKey="{6D4BAD53-EBBA-40A3-96DA-327FA15CDEF8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015" w:rsidRDefault="00C549D3" w:rsidP="00C549D3">
    <w:pPr>
      <w:pStyle w:val="Stopka"/>
      <w:spacing w:line="240" w:lineRule="auto"/>
      <w:rPr>
        <w:rFonts w:ascii="Myriad Pro Light" w:hAnsi="Myriad Pro Light" w:cs="Arial"/>
        <w:color w:val="5BA224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83E60B8" wp14:editId="1C115A66">
              <wp:simplePos x="0" y="0"/>
              <wp:positionH relativeFrom="column">
                <wp:posOffset>14605</wp:posOffset>
              </wp:positionH>
              <wp:positionV relativeFrom="paragraph">
                <wp:posOffset>-72390</wp:posOffset>
              </wp:positionV>
              <wp:extent cx="5781675" cy="537845"/>
              <wp:effectExtent l="0" t="0" r="9525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1675" cy="537845"/>
                        <a:chOff x="0" y="0"/>
                        <a:chExt cx="9448800" cy="89535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Kaczmarek\Desktop\Rewitalizacja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Kaczmarek\Desktop\Rewitalizacja\logo_ministerstwo_rozwoju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7025" y="85725"/>
                          <a:ext cx="24669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 descr="C:\Users\Kaczmarek\Desktop\Rewitalizacja\logo UE_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7425" y="0"/>
                          <a:ext cx="33813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1.15pt;margin-top:-5.7pt;width:455.25pt;height:42.35pt;z-index:251662848;mso-width-relative:margin;mso-height-relative:margin" coordsize="94488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SSI5B6VEAAClRAAAFQAAAGRy&#10;cy9tZWRpYS9pbWFnZTMuanBlZ//Y/+AAEEpGSUYAAQEBANwA3AAA/9sAQwACAQECAQECAgICAgIC&#10;AgMFAwMDAwMGBAQDBQcGBwcHBgcHCAkLCQgICggHBwoNCgoLDAwMDAcJDg8NDA4LDAwM/9sAQwEC&#10;AgIDAwMGAwMGDAgHCAwMDAwMDAwMDAwMDAwMDAwMDAwMDAwMDAwMDAwMDAwMDAwMDAwMDAwMDAwM&#10;DAwMDAwM/8AAEQgAeAH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19431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UcjXCAAAA2gAAAA8AAABkcnMvZG93bnJldi54bWxEj0GLwjAUhO+C/yE8wYusqcK6bjWKiKIn&#10;YVXY66N52xSbl9pErfvrjSB4HGbmG2Y6b2wprlT7wrGCQT8BQZw5XXCu4HhYf4xB+ICssXRMCu7k&#10;YT5rt6aYanfjH7ruQy4ihH2KCkwIVSqlzwxZ9H1XEUfvz9UWQ5R1LnWNtwi3pRwmyUhaLDguGKxo&#10;aSg77S9Wwdm61fduzJ+9gRmOtv+/657ZlEp1O81iAiJQE97hV3urFXzB80q8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HI1wgAAANoAAAAPAAAAAAAAAAAAAAAAAJ8C&#10;AABkcnMvZG93bnJldi54bWxQSwUGAAAAAAQABAD3AAAAjgMAAAAA&#10;">
                <v:imagedata r:id="rId4" o:title="logo_FE_Pomoc_techniczna_rgb-1"/>
                <v:path arrowok="t"/>
              </v:shape>
              <v:shape id="Obraz 8" o:spid="_x0000_s1028" type="#_x0000_t75" style="position:absolute;left:28670;top:857;width:24670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JtPCAAAA2gAAAA8AAABkcnMvZG93bnJldi54bWxET89rwjAUvg/8H8ITdhmabsKQaixFEYQd&#10;xmoRvD2aZ1NsXkqT2XZ//XIY7Pjx/d5mo23Fg3rfOFbwukxAEFdON1wrKM/HxRqED8gaW8ekYCIP&#10;2W72tMVUu4G/6FGEWsQQ9ikqMCF0qZS+MmTRL11HHLmb6y2GCPta6h6HGG5b+ZYk79Jiw7HBYEd7&#10;Q9W9+LYKRnPtVis35JdiOkwf+vPwUpY/Sj3Px3wDItAY/sV/7pNWELfGK/EG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KybTwgAAANoAAAAPAAAAAAAAAAAAAAAAAJ8C&#10;AABkcnMvZG93bnJldi54bWxQSwUGAAAAAAQABAD3AAAAjgMAAAAA&#10;">
                <v:imagedata r:id="rId5" o:title="logo_ministerstwo_rozwoju"/>
                <v:path arrowok="t"/>
              </v:shape>
              <v:shape id="Obraz 9" o:spid="_x0000_s1029" type="#_x0000_t75" style="position:absolute;left:60674;width:33814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eCefDAAAA2gAAAA8AAABkcnMvZG93bnJldi54bWxEj0FrAjEUhO+F/ofwCt5qUhWpW6MUQWzx&#10;ULt68PjYPHeXbl7WJKvrvzeFQo/DzHzDzJe9bcSFfKgda3gZKhDEhTM1lxoO+/XzK4gQkQ02jknD&#10;jQIsF48Pc8yMu/I3XfJYigThkKGGKsY2kzIUFVkMQ9cSJ+/kvMWYpC+l8XhNcNvIkVJTabHmtFBh&#10;S6uKip+8sxomU2++TmrLci3VOGzO3XH32Wk9eOrf30BE6uN/+K/9YTTM4PdKug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4J58MAAADaAAAADwAAAAAAAAAAAAAAAACf&#10;AgAAZHJzL2Rvd25yZXYueG1sUEsFBgAAAAAEAAQA9wAAAI8DAAAAAA==&#10;">
                <v:imagedata r:id="rId6" o:title="logo UE_FS_rgb-1"/>
                <v:path arrowok="t"/>
              </v:shape>
            </v:group>
          </w:pict>
        </mc:Fallback>
      </mc:AlternateContent>
    </w:r>
    <w:r w:rsidR="00262015" w:rsidRPr="007C26A0">
      <w:rPr>
        <w:rFonts w:ascii="Myriad Pro Light" w:hAnsi="Myriad Pro Light" w:cs="Arial"/>
        <w:color w:val="5BA224"/>
        <w:sz w:val="20"/>
        <w:szCs w:val="20"/>
      </w:rPr>
      <w:t xml:space="preserve"> </w:t>
    </w:r>
    <w:r w:rsidR="00262015">
      <w:rPr>
        <w:rFonts w:ascii="Myriad Pro Light" w:hAnsi="Myriad Pro Light" w:cs="Arial"/>
        <w:color w:val="5BA224"/>
        <w:sz w:val="20"/>
        <w:szCs w:val="20"/>
      </w:rPr>
      <w:t xml:space="preserve">    </w:t>
    </w:r>
  </w:p>
  <w:p w:rsidR="00262015" w:rsidRDefault="00262015" w:rsidP="00262015">
    <w:pPr>
      <w:pStyle w:val="Stopka"/>
      <w:spacing w:line="240" w:lineRule="auto"/>
      <w:ind w:left="1416" w:firstLine="708"/>
      <w:rPr>
        <w:rFonts w:ascii="Myriad Pro Light" w:hAnsi="Myriad Pro Light" w:cs="Arial"/>
        <w:color w:val="5BA224"/>
        <w:sz w:val="16"/>
        <w:szCs w:val="16"/>
      </w:rPr>
    </w:pPr>
  </w:p>
  <w:p w:rsidR="00262015" w:rsidRPr="007C26A0" w:rsidRDefault="00262015" w:rsidP="00262015">
    <w:pPr>
      <w:pStyle w:val="Stopka"/>
      <w:spacing w:line="240" w:lineRule="auto"/>
      <w:ind w:left="1416" w:firstLine="708"/>
      <w:rPr>
        <w:rFonts w:ascii="Myriad Pro Light" w:hAnsi="Myriad Pro Light" w:cs="Arial"/>
        <w:color w:val="5BA224"/>
        <w:sz w:val="16"/>
        <w:szCs w:val="16"/>
      </w:rPr>
    </w:pPr>
    <w:r>
      <w:rPr>
        <w:rFonts w:ascii="Myriad Pro Light" w:hAnsi="Myriad Pro Light" w:cs="Arial"/>
        <w:color w:val="5BA224"/>
        <w:sz w:val="16"/>
        <w:szCs w:val="16"/>
      </w:rPr>
      <w:tab/>
    </w:r>
  </w:p>
  <w:p w:rsidR="00262015" w:rsidRDefault="0026201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E81" w:rsidRDefault="00C549D3" w:rsidP="001A3D0C">
    <w:pPr>
      <w:pStyle w:val="Stopka"/>
      <w:spacing w:line="240" w:lineRule="auto"/>
      <w:rPr>
        <w:rFonts w:ascii="Myriad Pro Light" w:hAnsi="Myriad Pro Light" w:cs="Arial"/>
        <w:color w:val="5BA224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7A7E59B1" wp14:editId="5C43E744">
              <wp:simplePos x="0" y="0"/>
              <wp:positionH relativeFrom="column">
                <wp:posOffset>-13970</wp:posOffset>
              </wp:positionH>
              <wp:positionV relativeFrom="paragraph">
                <wp:posOffset>-94615</wp:posOffset>
              </wp:positionV>
              <wp:extent cx="5781675" cy="537845"/>
              <wp:effectExtent l="0" t="0" r="9525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1675" cy="537845"/>
                        <a:chOff x="0" y="0"/>
                        <a:chExt cx="9448800" cy="8953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Kaczmarek\Desktop\Rewitalizacja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Kaczmarek\Desktop\Rewitalizacja\logo_ministerstwo_rozwoju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7025" y="85725"/>
                          <a:ext cx="24669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Kaczmarek\Desktop\Rewitalizacja\logo UE_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7425" y="0"/>
                          <a:ext cx="33813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.1pt;margin-top:-7.45pt;width:455.25pt;height:42.35pt;z-index:251660800;mso-width-relative:margin;mso-height-relative:margin" coordsize="94488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BJIjkHpUQAAKVEAAAVAAAA&#10;ZHJzL21lZGlhL2ltYWdlMy5qcGVn/9j/4AAQSkZJRgABAQEA3ADcAAD/2wBDAAIBAQIBAQICAgIC&#10;AgICAwUDAwMDAwYEBAMFBwYHBwcGBwcICQsJCAgKCAcHCg0KCgsMDAwMBwkODw0MDgsMDAz/2wBD&#10;AQICAgMDAwYDAwYMCAcIDAwMDAwMDAwMDAwMDAwMDAwMDAwMDAwMDAwMDAwMDAwMDAwMDAwMDAwM&#10;DAwMDAwMDAz/wAARCAB4Af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19431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vdDbDAAAA2gAAAA8AAABkcnMvZG93bnJldi54bWxEj0+LwjAUxO+C3yE8YS+iqYrido2yyIqe&#10;BP+A10fztinbvHSbqNVPbwTB4zAzv2Fmi8aW4kK1LxwrGPQTEMSZ0wXnCo6HVW8KwgdkjaVjUnAj&#10;D4t5uzXDVLsr7+iyD7mIEPYpKjAhVKmUPjNk0fddRRy9X1dbDFHWudQ1XiPclnKYJBNpseC4YLCi&#10;paHsb3+2Cv6t+/ncTnncHZjhZHM/rbpmXSr10Wm+v0AEasI7/GpvtIIRPK/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90NsMAAADaAAAADwAAAAAAAAAAAAAAAACf&#10;AgAAZHJzL2Rvd25yZXYueG1sUEsFBgAAAAAEAAQA9wAAAI8DAAAAAA==&#10;">
                <v:imagedata r:id="rId4" o:title="logo_FE_Pomoc_techniczna_rgb-1"/>
                <v:path arrowok="t"/>
              </v:shape>
              <v:shape id="Obraz 4" o:spid="_x0000_s1028" type="#_x0000_t75" style="position:absolute;left:28670;top:857;width:24670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LNbEAAAA2gAAAA8AAABkcnMvZG93bnJldi54bWxEj0FrwkAUhO8F/8PyCr0U3bQWKdFVRCkU&#10;PEhjKHh7ZJ/Z0OzbkN2axF/vCoLHYWa+YRar3tbiTK2vHCt4myQgiAunKy4V5Iev8ScIH5A11o5J&#10;wUAeVsvR0wJT7Tr+oXMWShEh7FNUYEJoUil9Yciin7iGOHon11oMUbal1C12EW5r+Z4kM2mx4rhg&#10;sKGNoeIv+7cKenNsplPXrX+zYTvs9H77mucXpV6e+/UcRKA+PML39rdW8AG3K/EG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mLNbEAAAA2gAAAA8AAAAAAAAAAAAAAAAA&#10;nwIAAGRycy9kb3ducmV2LnhtbFBLBQYAAAAABAAEAPcAAACQAwAAAAA=&#10;">
                <v:imagedata r:id="rId5" o:title="logo_ministerstwo_rozwoju"/>
                <v:path arrowok="t"/>
              </v:shape>
              <v:shape id="Obraz 5" o:spid="_x0000_s1029" type="#_x0000_t75" style="position:absolute;left:60674;width:33814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A+LDAAAA2gAAAA8AAABkcnMvZG93bnJldi54bWxEj0FrAjEUhO9C/0N4BW81aauLrEYpBanS&#10;g9Z68PjYPHeXbl62SVbXf28KBY/DzHzDzJe9bcSZfKgda3geKRDEhTM1lxoO36unKYgQkQ02jknD&#10;lQIsFw+DOebGXfiLzvtYigThkKOGKsY2lzIUFVkMI9cSJ+/kvMWYpC+l8XhJcNvIF6UyabHmtFBh&#10;S+8VFT/7zmoYZ95sT+qT5Uqq1/Dx2x13m07r4WP/NgMRqY/38H97bTRM4O9Ku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MD4sMAAADaAAAADwAAAAAAAAAAAAAAAACf&#10;AgAAZHJzL2Rvd25yZXYueG1sUEsFBgAAAAAEAAQA9wAAAI8DAAAAAA==&#10;">
                <v:imagedata r:id="rId6" o:title="logo UE_FS_rgb-1"/>
                <v:path arrowok="t"/>
              </v:shape>
            </v:group>
          </w:pict>
        </mc:Fallback>
      </mc:AlternateContent>
    </w:r>
    <w:r w:rsidR="007C26A0" w:rsidRPr="007C26A0">
      <w:rPr>
        <w:rFonts w:ascii="Myriad Pro Light" w:hAnsi="Myriad Pro Light" w:cs="Arial"/>
        <w:color w:val="5BA224"/>
        <w:sz w:val="20"/>
        <w:szCs w:val="20"/>
      </w:rPr>
      <w:t xml:space="preserve"> </w:t>
    </w:r>
    <w:r w:rsidR="007C26A0">
      <w:rPr>
        <w:rFonts w:ascii="Myriad Pro Light" w:hAnsi="Myriad Pro Light" w:cs="Arial"/>
        <w:color w:val="5BA224"/>
        <w:sz w:val="20"/>
        <w:szCs w:val="20"/>
      </w:rPr>
      <w:t xml:space="preserve">    </w:t>
    </w:r>
  </w:p>
  <w:p w:rsidR="002B2E81" w:rsidRDefault="002B2E81" w:rsidP="007C26A0">
    <w:pPr>
      <w:pStyle w:val="Stopka"/>
      <w:spacing w:line="240" w:lineRule="auto"/>
      <w:ind w:left="1416" w:firstLine="708"/>
      <w:rPr>
        <w:rFonts w:ascii="Myriad Pro Light" w:hAnsi="Myriad Pro Light" w:cs="Arial"/>
        <w:color w:val="5BA224"/>
        <w:sz w:val="16"/>
        <w:szCs w:val="16"/>
      </w:rPr>
    </w:pPr>
  </w:p>
  <w:p w:rsidR="007C26A0" w:rsidRPr="007C26A0" w:rsidRDefault="002B2E81" w:rsidP="002B2E81">
    <w:pPr>
      <w:pStyle w:val="Stopka"/>
      <w:spacing w:line="240" w:lineRule="auto"/>
      <w:ind w:left="1416" w:firstLine="708"/>
      <w:rPr>
        <w:rFonts w:ascii="Myriad Pro Light" w:hAnsi="Myriad Pro Light" w:cs="Arial"/>
        <w:color w:val="5BA224"/>
        <w:sz w:val="16"/>
        <w:szCs w:val="16"/>
      </w:rPr>
    </w:pPr>
    <w:r>
      <w:rPr>
        <w:rFonts w:ascii="Myriad Pro Light" w:hAnsi="Myriad Pro Light" w:cs="Arial"/>
        <w:color w:val="5BA224"/>
        <w:sz w:val="16"/>
        <w:szCs w:val="16"/>
      </w:rPr>
      <w:tab/>
    </w:r>
  </w:p>
  <w:p w:rsidR="00F13664" w:rsidRPr="007C26A0" w:rsidRDefault="00F13664" w:rsidP="0000608B">
    <w:pPr>
      <w:pStyle w:val="Stopka"/>
      <w:spacing w:line="240" w:lineRule="auto"/>
      <w:jc w:val="center"/>
      <w:rPr>
        <w:rFonts w:ascii="Myriad Pro Light" w:hAnsi="Myriad Pro Light" w:cs="Arial"/>
        <w:color w:val="5BA224"/>
        <w:sz w:val="16"/>
        <w:szCs w:val="16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737" w:rsidRDefault="00C35737">
      <w:r>
        <w:separator/>
      </w:r>
    </w:p>
  </w:footnote>
  <w:footnote w:type="continuationSeparator" w:id="0">
    <w:p w:rsidR="00C35737" w:rsidRDefault="00C35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664" w:rsidRDefault="00D56BE2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1BBCF5C" wp14:editId="3D0EC3E7">
              <wp:simplePos x="0" y="0"/>
              <wp:positionH relativeFrom="column">
                <wp:posOffset>2052320</wp:posOffset>
              </wp:positionH>
              <wp:positionV relativeFrom="paragraph">
                <wp:posOffset>215900</wp:posOffset>
              </wp:positionV>
              <wp:extent cx="2171700" cy="457200"/>
              <wp:effectExtent l="13970" t="6350" r="5080" b="1270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3664" w:rsidRPr="007029EC" w:rsidRDefault="00F13664" w:rsidP="00B10019">
                          <w:pPr>
                            <w:spacing w:line="240" w:lineRule="auto"/>
                            <w:rPr>
                              <w:rFonts w:ascii="Myriad Pro" w:hAnsi="Myriad Pro" w:cs="Arial"/>
                              <w:b/>
                              <w:color w:val="5BA224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61.6pt;margin-top:17pt;width:171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" strokecolor="white">
              <v:textbox>
                <w:txbxContent>
                  <w:p w:rsidR="00F13664" w:rsidRPr="007029EC" w:rsidRDefault="00F13664" w:rsidP="00B10019">
                    <w:pPr>
                      <w:spacing w:line="240" w:lineRule="auto"/>
                      <w:rPr>
                        <w:rFonts w:ascii="Myriad Pro" w:hAnsi="Myriad Pro" w:cs="Arial"/>
                        <w:b/>
                        <w:color w:val="5BA224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47EEF"/>
    <w:multiLevelType w:val="hybridMultilevel"/>
    <w:tmpl w:val="DA0CB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5ba2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B99"/>
    <w:rsid w:val="00003DFA"/>
    <w:rsid w:val="0000608B"/>
    <w:rsid w:val="0001760C"/>
    <w:rsid w:val="000D7122"/>
    <w:rsid w:val="0011098F"/>
    <w:rsid w:val="00173CC3"/>
    <w:rsid w:val="00194499"/>
    <w:rsid w:val="001A107F"/>
    <w:rsid w:val="001A3D0C"/>
    <w:rsid w:val="0021072D"/>
    <w:rsid w:val="00227557"/>
    <w:rsid w:val="00262015"/>
    <w:rsid w:val="002B2E81"/>
    <w:rsid w:val="003102FF"/>
    <w:rsid w:val="00315E1E"/>
    <w:rsid w:val="00362E2B"/>
    <w:rsid w:val="00377113"/>
    <w:rsid w:val="00395AD4"/>
    <w:rsid w:val="003A6880"/>
    <w:rsid w:val="004618EA"/>
    <w:rsid w:val="00472956"/>
    <w:rsid w:val="0047539C"/>
    <w:rsid w:val="004F774F"/>
    <w:rsid w:val="0053164B"/>
    <w:rsid w:val="00531F57"/>
    <w:rsid w:val="00544614"/>
    <w:rsid w:val="00552ACC"/>
    <w:rsid w:val="005E4E1E"/>
    <w:rsid w:val="005F2242"/>
    <w:rsid w:val="00616C15"/>
    <w:rsid w:val="006348E4"/>
    <w:rsid w:val="00666278"/>
    <w:rsid w:val="007029EC"/>
    <w:rsid w:val="007235FE"/>
    <w:rsid w:val="00731F8B"/>
    <w:rsid w:val="007C26A0"/>
    <w:rsid w:val="00860C8A"/>
    <w:rsid w:val="008835BB"/>
    <w:rsid w:val="009230B1"/>
    <w:rsid w:val="00981801"/>
    <w:rsid w:val="0099039E"/>
    <w:rsid w:val="009B3F60"/>
    <w:rsid w:val="009F101B"/>
    <w:rsid w:val="009F2749"/>
    <w:rsid w:val="00AE620E"/>
    <w:rsid w:val="00B10019"/>
    <w:rsid w:val="00B14ABF"/>
    <w:rsid w:val="00B30B33"/>
    <w:rsid w:val="00B53132"/>
    <w:rsid w:val="00BA71DE"/>
    <w:rsid w:val="00C35737"/>
    <w:rsid w:val="00C549D3"/>
    <w:rsid w:val="00CC17F9"/>
    <w:rsid w:val="00CE6F03"/>
    <w:rsid w:val="00D346AD"/>
    <w:rsid w:val="00D47DDB"/>
    <w:rsid w:val="00D56BE2"/>
    <w:rsid w:val="00D60440"/>
    <w:rsid w:val="00D96AA2"/>
    <w:rsid w:val="00E03FBE"/>
    <w:rsid w:val="00E04DD3"/>
    <w:rsid w:val="00E11910"/>
    <w:rsid w:val="00E33331"/>
    <w:rsid w:val="00E725A4"/>
    <w:rsid w:val="00ED3F4A"/>
    <w:rsid w:val="00F13664"/>
    <w:rsid w:val="00F41B99"/>
    <w:rsid w:val="00FD4872"/>
    <w:rsid w:val="00FE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a22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95AD4"/>
    <w:pPr>
      <w:spacing w:line="36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109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109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47295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472956"/>
    <w:rPr>
      <w:rFonts w:ascii="Segoe UI" w:hAnsi="Segoe UI" w:cs="Segoe UI"/>
      <w:sz w:val="18"/>
      <w:szCs w:val="18"/>
    </w:rPr>
  </w:style>
  <w:style w:type="character" w:customStyle="1" w:styleId="StopkaZnak">
    <w:name w:val="Stopka Znak"/>
    <w:link w:val="Stopka"/>
    <w:rsid w:val="007C26A0"/>
    <w:rPr>
      <w:sz w:val="24"/>
      <w:szCs w:val="24"/>
    </w:rPr>
  </w:style>
  <w:style w:type="character" w:styleId="Hipercze">
    <w:name w:val="Hyperlink"/>
    <w:unhideWhenUsed/>
    <w:rsid w:val="0026201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620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95AD4"/>
    <w:pPr>
      <w:spacing w:line="36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109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109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47295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472956"/>
    <w:rPr>
      <w:rFonts w:ascii="Segoe UI" w:hAnsi="Segoe UI" w:cs="Segoe UI"/>
      <w:sz w:val="18"/>
      <w:szCs w:val="18"/>
    </w:rPr>
  </w:style>
  <w:style w:type="character" w:customStyle="1" w:styleId="StopkaZnak">
    <w:name w:val="Stopka Znak"/>
    <w:link w:val="Stopka"/>
    <w:rsid w:val="007C26A0"/>
    <w:rPr>
      <w:sz w:val="24"/>
      <w:szCs w:val="24"/>
    </w:rPr>
  </w:style>
  <w:style w:type="character" w:styleId="Hipercze">
    <w:name w:val="Hyperlink"/>
    <w:unhideWhenUsed/>
    <w:rsid w:val="0026201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620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EATA~1.NOW\USTAWI~1\Temp\Zalacznik_nr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Zalacznik_nr_2.dot</Template>
  <TotalTime>10</TotalTime>
  <Pages>2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Słubice</Company>
  <LinksUpToDate>false</LinksUpToDate>
  <CharactersWithSpaces>1445</CharactersWithSpaces>
  <SharedDoc>false</SharedDoc>
  <HLinks>
    <vt:vector size="6" baseType="variant">
      <vt:variant>
        <vt:i4>3735624</vt:i4>
      </vt:variant>
      <vt:variant>
        <vt:i4>0</vt:i4>
      </vt:variant>
      <vt:variant>
        <vt:i4>0</vt:i4>
      </vt:variant>
      <vt:variant>
        <vt:i4>5</vt:i4>
      </vt:variant>
      <vt:variant>
        <vt:lpwstr>mailto:marika.cembrowicz@slubice.pl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beata.nowakowska</dc:creator>
  <cp:keywords/>
  <cp:lastModifiedBy>Kaczmarek Robert</cp:lastModifiedBy>
  <cp:revision>7</cp:revision>
  <cp:lastPrinted>2016-12-07T07:38:00Z</cp:lastPrinted>
  <dcterms:created xsi:type="dcterms:W3CDTF">2016-12-15T16:49:00Z</dcterms:created>
  <dcterms:modified xsi:type="dcterms:W3CDTF">2017-01-02T13:13:00Z</dcterms:modified>
</cp:coreProperties>
</file>